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108" w:tblpY="5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4"/>
        <w:gridCol w:w="3921"/>
        <w:gridCol w:w="3922"/>
        <w:gridCol w:w="4037"/>
      </w:tblGrid>
      <w:tr w:rsidR="00795735" w:rsidRPr="00C015D9" w14:paraId="10451E64" w14:textId="77777777" w:rsidTr="00D6721E">
        <w:trPr>
          <w:trHeight w:val="3680"/>
        </w:trPr>
        <w:tc>
          <w:tcPr>
            <w:tcW w:w="3815" w:type="dxa"/>
            <w:vMerge w:val="restart"/>
            <w:shd w:val="clear" w:color="auto" w:fill="auto"/>
          </w:tcPr>
          <w:p w14:paraId="6F08D0E3" w14:textId="77777777" w:rsidR="00993C7E" w:rsidRDefault="00C015D9" w:rsidP="00993C7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47A0D9"/>
              </w:rPr>
            </w:pPr>
            <w:r w:rsidRPr="00C015D9">
              <w:rPr>
                <w:rFonts w:ascii="Roboto" w:hAnsi="Roboto"/>
                <w:b/>
                <w:color w:val="47A0D9"/>
              </w:rPr>
              <w:t>Communication and Language</w:t>
            </w:r>
          </w:p>
          <w:p w14:paraId="45510A26" w14:textId="37993AC6" w:rsidR="00706B7C" w:rsidRDefault="00C82B96" w:rsidP="00A0191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D668D9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be learning to stay focused </w:t>
            </w:r>
            <w:r w:rsidR="009263B7">
              <w:rPr>
                <w:rFonts w:ascii="Roboto" w:hAnsi="Roboto"/>
                <w:bCs/>
                <w:color w:val="auto"/>
                <w:sz w:val="24"/>
                <w:szCs w:val="24"/>
              </w:rPr>
              <w:t>on activities for a longer period of time.</w:t>
            </w:r>
          </w:p>
          <w:p w14:paraId="548708BD" w14:textId="367028A2" w:rsidR="009263B7" w:rsidRDefault="002C63C8" w:rsidP="00A0191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</w:t>
            </w:r>
            <w:r w:rsidR="005323D6">
              <w:rPr>
                <w:rFonts w:ascii="Roboto" w:hAnsi="Roboto"/>
                <w:bCs/>
                <w:color w:val="auto"/>
                <w:sz w:val="24"/>
                <w:szCs w:val="24"/>
              </w:rPr>
              <w:t>continuing</w:t>
            </w: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to develop our understanding </w:t>
            </w:r>
            <w:r w:rsidR="00B43C04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and use </w:t>
            </w:r>
            <w:r w:rsidR="005323D6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and acting on longer sentences. </w:t>
            </w:r>
          </w:p>
          <w:p w14:paraId="5F5A1031" w14:textId="17057C5A" w:rsidR="005323D6" w:rsidRDefault="00596F37" w:rsidP="00A0191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</w:t>
            </w:r>
            <w:r w:rsidR="00DD5B9C">
              <w:rPr>
                <w:rFonts w:ascii="Roboto" w:hAnsi="Roboto"/>
                <w:bCs/>
                <w:color w:val="auto"/>
                <w:sz w:val="24"/>
                <w:szCs w:val="24"/>
              </w:rPr>
              <w:t>and using new vocabulary while exploring our new topic.</w:t>
            </w:r>
          </w:p>
          <w:p w14:paraId="7DA1F259" w14:textId="6FC7C0EC" w:rsidR="00DD5B9C" w:rsidRDefault="00574CEC" w:rsidP="00A0191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to use talk to organise our play </w:t>
            </w:r>
            <w:r w:rsidR="002F18B6">
              <w:rPr>
                <w:rFonts w:ascii="Roboto" w:hAnsi="Roboto"/>
                <w:bCs/>
                <w:color w:val="auto"/>
                <w:sz w:val="24"/>
                <w:szCs w:val="24"/>
              </w:rPr>
              <w:t>when playing with others.</w:t>
            </w:r>
          </w:p>
          <w:p w14:paraId="63F4B9AA" w14:textId="7422F7D7" w:rsidR="00993C7E" w:rsidRPr="00993C7E" w:rsidRDefault="00993C7E" w:rsidP="00993C7E">
            <w:pPr>
              <w:spacing w:before="120" w:after="0" w:line="240" w:lineRule="auto"/>
              <w:jc w:val="left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3" w:type="dxa"/>
            <w:shd w:val="clear" w:color="auto" w:fill="auto"/>
          </w:tcPr>
          <w:p w14:paraId="5B9B6E28" w14:textId="77777777" w:rsidR="00C015D9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</w:rPr>
            </w:pPr>
            <w:r w:rsidRPr="00C015D9">
              <w:rPr>
                <w:rFonts w:ascii="Roboto" w:hAnsi="Roboto"/>
                <w:b/>
                <w:color w:val="DE235C"/>
              </w:rPr>
              <w:t>Personal, Social and</w:t>
            </w:r>
            <w:r w:rsidRPr="00C015D9">
              <w:rPr>
                <w:rFonts w:ascii="Roboto" w:hAnsi="Roboto"/>
                <w:b/>
                <w:color w:val="DE235C"/>
              </w:rPr>
              <w:br/>
              <w:t>Emotional Development</w:t>
            </w:r>
          </w:p>
          <w:p w14:paraId="58C8A968" w14:textId="0A71BB43" w:rsidR="000576EF" w:rsidRDefault="00812BEC" w:rsidP="0025271D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to talk about </w:t>
            </w:r>
            <w:r w:rsidR="00BB34E9">
              <w:rPr>
                <w:rFonts w:ascii="Roboto" w:hAnsi="Roboto"/>
                <w:bCs/>
                <w:color w:val="auto"/>
                <w:sz w:val="24"/>
                <w:szCs w:val="24"/>
              </w:rPr>
              <w:t>and manage our emotions.</w:t>
            </w:r>
          </w:p>
          <w:p w14:paraId="77ECAC62" w14:textId="58FB02D3" w:rsidR="005B2608" w:rsidRDefault="005B2608" w:rsidP="0025271D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1A0BB6">
              <w:rPr>
                <w:rFonts w:ascii="Roboto" w:hAnsi="Roboto"/>
                <w:bCs/>
                <w:color w:val="auto"/>
                <w:sz w:val="24"/>
                <w:szCs w:val="24"/>
              </w:rPr>
              <w:t>be learning to understand how others might feel and our actions may make them feel.</w:t>
            </w:r>
          </w:p>
          <w:p w14:paraId="437CF137" w14:textId="16CA00C9" w:rsidR="001A0BB6" w:rsidRDefault="001A0BB6" w:rsidP="0025271D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</w:t>
            </w:r>
            <w:r w:rsidR="00207BEF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continuing to learn to resolve conflicts with others.</w:t>
            </w:r>
          </w:p>
          <w:p w14:paraId="09DA52C8" w14:textId="699D6D2A" w:rsidR="00F0508D" w:rsidRDefault="00F0508D" w:rsidP="000A747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3E838886" w14:textId="4F14E327" w:rsidR="00993C7E" w:rsidRPr="00993C7E" w:rsidRDefault="00993C7E" w:rsidP="006B7782">
            <w:pPr>
              <w:spacing w:before="120" w:after="0" w:line="240" w:lineRule="auto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4" w:type="dxa"/>
            <w:shd w:val="clear" w:color="auto" w:fill="auto"/>
          </w:tcPr>
          <w:p w14:paraId="6235D093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</w:rPr>
            </w:pPr>
            <w:r w:rsidRPr="00C015D9">
              <w:rPr>
                <w:rFonts w:ascii="Roboto" w:hAnsi="Roboto"/>
                <w:b/>
                <w:color w:val="F4CB4C"/>
              </w:rPr>
              <w:t>Physical Development</w:t>
            </w:r>
          </w:p>
          <w:p w14:paraId="4B2D78E2" w14:textId="77777777" w:rsidR="007C0DFB" w:rsidRDefault="00C73756" w:rsidP="0006470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developing our large and fine motor skills</w:t>
            </w:r>
            <w:r w:rsidR="007C0DFB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to do things independently.</w:t>
            </w:r>
          </w:p>
          <w:p w14:paraId="23EA7006" w14:textId="509C00E2" w:rsidR="00DF28E3" w:rsidRDefault="007415AD" w:rsidP="0006470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learning to take part in </w:t>
            </w:r>
            <w:r w:rsidR="00433C48">
              <w:rPr>
                <w:rFonts w:ascii="Roboto" w:hAnsi="Roboto"/>
                <w:bCs/>
                <w:color w:val="auto"/>
                <w:sz w:val="24"/>
                <w:szCs w:val="24"/>
              </w:rPr>
              <w:t>group activities and games</w:t>
            </w:r>
            <w:r w:rsidR="007C0DFB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</w:t>
            </w:r>
            <w:r w:rsidR="00750283">
              <w:rPr>
                <w:rFonts w:ascii="Roboto" w:hAnsi="Roboto"/>
                <w:bCs/>
                <w:color w:val="auto"/>
                <w:sz w:val="24"/>
                <w:szCs w:val="24"/>
              </w:rPr>
              <w:t>and as a team.</w:t>
            </w:r>
          </w:p>
          <w:p w14:paraId="63590CFE" w14:textId="4E78C996" w:rsidR="00750283" w:rsidRDefault="004943C5" w:rsidP="0006470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to work together </w:t>
            </w:r>
            <w:r w:rsidR="00D5645A">
              <w:rPr>
                <w:rFonts w:ascii="Roboto" w:hAnsi="Roboto"/>
                <w:bCs/>
                <w:color w:val="auto"/>
                <w:sz w:val="24"/>
                <w:szCs w:val="24"/>
              </w:rPr>
              <w:t>to move and use larger items.</w:t>
            </w:r>
          </w:p>
          <w:p w14:paraId="57194762" w14:textId="66FB6FB6" w:rsidR="00626EE5" w:rsidRPr="00993C7E" w:rsidRDefault="00626EE5" w:rsidP="00B1184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1CDFE9F8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</w:rPr>
            </w:pPr>
            <w:r w:rsidRPr="00C015D9">
              <w:rPr>
                <w:rFonts w:ascii="Roboto" w:hAnsi="Roboto"/>
                <w:b/>
                <w:color w:val="95C238"/>
              </w:rPr>
              <w:t>Literacy</w:t>
            </w:r>
          </w:p>
          <w:p w14:paraId="41A38009" w14:textId="6B101C62" w:rsidR="00865520" w:rsidRDefault="000D7C37" w:rsidP="004945B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giving some meanings to the marks we make and make marks that </w:t>
            </w:r>
            <w:r w:rsidR="00F20F80">
              <w:rPr>
                <w:rFonts w:ascii="Roboto" w:hAnsi="Roboto"/>
                <w:bCs/>
                <w:color w:val="auto"/>
                <w:sz w:val="24"/>
                <w:szCs w:val="24"/>
              </w:rPr>
              <w:t>may stand for our names.</w:t>
            </w:r>
          </w:p>
          <w:p w14:paraId="67586D3C" w14:textId="686F53D2" w:rsidR="00F20F80" w:rsidRDefault="00DD774D" w:rsidP="004945B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looking and print and logo’s we may recognise in our </w:t>
            </w:r>
            <w:r w:rsidR="00357B03">
              <w:rPr>
                <w:rFonts w:ascii="Roboto" w:hAnsi="Roboto"/>
                <w:bCs/>
                <w:color w:val="auto"/>
                <w:sz w:val="24"/>
                <w:szCs w:val="24"/>
              </w:rPr>
              <w:t>environment.</w:t>
            </w:r>
          </w:p>
          <w:p w14:paraId="2E4E12E6" w14:textId="37F02BED" w:rsidR="00357B03" w:rsidRDefault="00357B03" w:rsidP="004945B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looking at the five concepts</w:t>
            </w:r>
            <w:r w:rsidR="00D20A5D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about print,</w:t>
            </w:r>
          </w:p>
          <w:p w14:paraId="7671BC6E" w14:textId="3D17C904" w:rsidR="00D20A5D" w:rsidRDefault="00D20A5D" w:rsidP="004945B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Print has </w:t>
            </w:r>
            <w:r w:rsidR="000C767A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a meaning </w:t>
            </w: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,different parts of a book</w:t>
            </w:r>
            <w:r w:rsidR="00FB40FF">
              <w:rPr>
                <w:rFonts w:ascii="Roboto" w:hAnsi="Roboto"/>
                <w:bCs/>
                <w:color w:val="auto"/>
                <w:sz w:val="24"/>
                <w:szCs w:val="24"/>
              </w:rPr>
              <w:t>, print has different purposes, page sequencing, we read</w:t>
            </w:r>
            <w:r w:rsidR="000C767A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left to right top to bottom.</w:t>
            </w:r>
          </w:p>
          <w:p w14:paraId="14CA901C" w14:textId="77777777" w:rsidR="00504024" w:rsidRDefault="00504024" w:rsidP="00F267D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4BCA2CAC" w14:textId="7FA04E04" w:rsidR="00DE7C1D" w:rsidRPr="00DE7C1D" w:rsidRDefault="00DE7C1D" w:rsidP="00DE7C1D">
            <w:pPr>
              <w:spacing w:before="120" w:after="0" w:line="240" w:lineRule="auto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7FD4581C" w14:textId="72268658" w:rsidR="00DE7C1D" w:rsidRPr="00DE7C1D" w:rsidRDefault="00DE7C1D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2"/>
                <w:szCs w:val="22"/>
              </w:rPr>
            </w:pPr>
          </w:p>
        </w:tc>
      </w:tr>
      <w:tr w:rsidR="00795735" w:rsidRPr="00C015D9" w14:paraId="179E3C3D" w14:textId="77777777" w:rsidTr="00D6721E">
        <w:trPr>
          <w:trHeight w:val="1450"/>
        </w:trPr>
        <w:tc>
          <w:tcPr>
            <w:tcW w:w="3815" w:type="dxa"/>
            <w:vMerge/>
            <w:shd w:val="clear" w:color="auto" w:fill="auto"/>
          </w:tcPr>
          <w:p w14:paraId="46AB8B50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7847" w:type="dxa"/>
            <w:gridSpan w:val="2"/>
            <w:vMerge w:val="restart"/>
            <w:shd w:val="clear" w:color="auto" w:fill="auto"/>
            <w:vAlign w:val="center"/>
          </w:tcPr>
          <w:p w14:paraId="7FA306D0" w14:textId="6984BB0C" w:rsidR="00993C7E" w:rsidRDefault="00A50F1F" w:rsidP="00D77CE8">
            <w:pPr>
              <w:spacing w:after="0" w:line="240" w:lineRule="auto"/>
              <w:jc w:val="center"/>
              <w:rPr>
                <w:rFonts w:ascii="Roboto" w:hAnsi="Roboto"/>
                <w:b/>
                <w:color w:val="7030A0"/>
                <w:sz w:val="44"/>
                <w:szCs w:val="44"/>
              </w:rPr>
            </w:pPr>
            <w:r>
              <w:rPr>
                <w:rFonts w:ascii="Roboto" w:hAnsi="Roboto"/>
                <w:b/>
                <w:color w:val="7030A0"/>
                <w:sz w:val="44"/>
                <w:szCs w:val="44"/>
              </w:rPr>
              <w:t>Animals</w:t>
            </w:r>
          </w:p>
          <w:p w14:paraId="39EE9F4C" w14:textId="080EEF61" w:rsidR="00993C7E" w:rsidRDefault="00A50F1F" w:rsidP="00C015D9">
            <w:pPr>
              <w:spacing w:after="0" w:line="240" w:lineRule="auto"/>
              <w:jc w:val="center"/>
              <w:rPr>
                <w:rFonts w:ascii="Roboto" w:hAnsi="Roboto"/>
                <w:b/>
                <w:color w:val="00B0F0"/>
                <w:sz w:val="44"/>
                <w:szCs w:val="44"/>
              </w:rPr>
            </w:pPr>
            <w:r>
              <w:rPr>
                <w:rFonts w:ascii="Roboto" w:hAnsi="Roboto"/>
                <w:b/>
                <w:color w:val="00B0F0"/>
                <w:sz w:val="44"/>
                <w:szCs w:val="44"/>
              </w:rPr>
              <w:t>Summer Term 1</w:t>
            </w:r>
            <w:r w:rsidR="00F4721A">
              <w:rPr>
                <w:rFonts w:ascii="Roboto" w:hAnsi="Roboto"/>
                <w:b/>
                <w:color w:val="00B0F0"/>
                <w:sz w:val="44"/>
                <w:szCs w:val="44"/>
              </w:rPr>
              <w:t xml:space="preserve"> 2</w:t>
            </w:r>
            <w:r w:rsidR="002359A0">
              <w:rPr>
                <w:rFonts w:ascii="Roboto" w:hAnsi="Roboto"/>
                <w:b/>
                <w:color w:val="00B0F0"/>
                <w:sz w:val="44"/>
                <w:szCs w:val="44"/>
              </w:rPr>
              <w:t xml:space="preserve"> 2025 </w:t>
            </w:r>
          </w:p>
          <w:p w14:paraId="3E0C639D" w14:textId="78171C37" w:rsidR="00993C7E" w:rsidRPr="009D7602" w:rsidRDefault="00993C7E" w:rsidP="00D85B66">
            <w:pPr>
              <w:spacing w:after="0" w:line="240" w:lineRule="auto"/>
              <w:jc w:val="center"/>
              <w:rPr>
                <w:rFonts w:ascii="Roboto" w:hAnsi="Roboto"/>
                <w:b/>
                <w:color w:val="FF0000"/>
                <w:sz w:val="24"/>
                <w:szCs w:val="24"/>
              </w:rPr>
            </w:pPr>
          </w:p>
        </w:tc>
        <w:tc>
          <w:tcPr>
            <w:tcW w:w="4039" w:type="dxa"/>
            <w:vMerge/>
            <w:shd w:val="clear" w:color="auto" w:fill="auto"/>
          </w:tcPr>
          <w:p w14:paraId="7C5658EB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</w:rPr>
            </w:pPr>
          </w:p>
        </w:tc>
      </w:tr>
      <w:tr w:rsidR="00795735" w:rsidRPr="00C015D9" w14:paraId="71AB7811" w14:textId="77777777" w:rsidTr="00D6721E">
        <w:trPr>
          <w:trHeight w:val="1499"/>
        </w:trPr>
        <w:tc>
          <w:tcPr>
            <w:tcW w:w="3815" w:type="dxa"/>
            <w:vMerge w:val="restart"/>
            <w:shd w:val="clear" w:color="auto" w:fill="auto"/>
          </w:tcPr>
          <w:p w14:paraId="32FDE043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 w:rsidRPr="00C015D9">
              <w:rPr>
                <w:rFonts w:ascii="Roboto" w:hAnsi="Roboto"/>
                <w:b/>
                <w:color w:val="F07D1B"/>
              </w:rPr>
              <w:t>Mathematics</w:t>
            </w:r>
          </w:p>
          <w:p w14:paraId="3C44CAC3" w14:textId="03114C8C" w:rsidR="007F59F3" w:rsidRDefault="009A6A6B" w:rsidP="00EB6FB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exploring the numbers 1- 5</w:t>
            </w:r>
            <w:r w:rsidR="007E292F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looking how we can represent the numbers 1 -5 in </w:t>
            </w:r>
            <w:r w:rsidR="00302401">
              <w:rPr>
                <w:rFonts w:ascii="Roboto" w:hAnsi="Roboto"/>
                <w:bCs/>
                <w:color w:val="auto"/>
                <w:sz w:val="24"/>
                <w:szCs w:val="24"/>
              </w:rPr>
              <w:t>different ways and with different items.</w:t>
            </w:r>
          </w:p>
          <w:p w14:paraId="021066C1" w14:textId="51E2DC03" w:rsidR="002F4735" w:rsidRDefault="002F4735" w:rsidP="002F4735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looking at solving simple mathematical problems with numbers 1 -5</w:t>
            </w:r>
          </w:p>
          <w:p w14:paraId="54AF6A6F" w14:textId="62106AB9" w:rsidR="002F4735" w:rsidRDefault="002B4BC9" w:rsidP="002F4735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looking at size and weight.</w:t>
            </w:r>
          </w:p>
          <w:p w14:paraId="2C79B638" w14:textId="0199C5E5" w:rsidR="008C6B51" w:rsidRPr="00DE7C1D" w:rsidRDefault="008C6B51" w:rsidP="004A2622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7847" w:type="dxa"/>
            <w:gridSpan w:val="2"/>
            <w:vMerge/>
            <w:shd w:val="clear" w:color="auto" w:fill="auto"/>
          </w:tcPr>
          <w:p w14:paraId="545055D0" w14:textId="77777777" w:rsidR="007E7FD2" w:rsidRPr="00C015D9" w:rsidRDefault="007E7FD2" w:rsidP="00C015D9">
            <w:pPr>
              <w:spacing w:before="240"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268518B9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 w:rsidRPr="00C015D9">
              <w:rPr>
                <w:rFonts w:ascii="Roboto" w:hAnsi="Roboto"/>
                <w:b/>
                <w:color w:val="009640"/>
              </w:rPr>
              <w:t xml:space="preserve">Characteristics of </w:t>
            </w:r>
            <w:r w:rsidRPr="00C015D9">
              <w:rPr>
                <w:rFonts w:ascii="Roboto" w:hAnsi="Roboto"/>
                <w:b/>
                <w:color w:val="009640"/>
              </w:rPr>
              <w:br/>
              <w:t>Effective Teaching</w:t>
            </w:r>
            <w:r w:rsidRPr="00C015D9">
              <w:rPr>
                <w:rFonts w:ascii="Roboto" w:hAnsi="Roboto"/>
                <w:b/>
                <w:color w:val="009640"/>
              </w:rPr>
              <w:br/>
              <w:t>and Learning</w:t>
            </w:r>
          </w:p>
          <w:p w14:paraId="75CBCC58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 w:rsidRPr="00860BB8">
              <w:rPr>
                <w:rFonts w:ascii="Roboto" w:hAnsi="Roboto"/>
                <w:b/>
                <w:color w:val="auto"/>
                <w:sz w:val="24"/>
                <w:szCs w:val="24"/>
              </w:rPr>
              <w:t>Playing and exploring</w:t>
            </w:r>
          </w:p>
          <w:p w14:paraId="40D94A7B" w14:textId="6929E9B0" w:rsidR="00860BB8" w:rsidRDefault="00614D30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bring our own interests and fascinations into the setting.</w:t>
            </w:r>
          </w:p>
          <w:p w14:paraId="19CBBD3D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/>
                <w:color w:val="auto"/>
                <w:sz w:val="24"/>
                <w:szCs w:val="24"/>
              </w:rPr>
              <w:t>Active Learning</w:t>
            </w:r>
          </w:p>
          <w:p w14:paraId="79C57E5A" w14:textId="04218EF8" w:rsidR="00860BB8" w:rsidRDefault="00614D30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Pred</w:t>
            </w:r>
            <w:r w:rsidR="00B61AA9">
              <w:rPr>
                <w:rFonts w:ascii="Roboto" w:hAnsi="Roboto"/>
                <w:bCs/>
                <w:color w:val="auto"/>
                <w:sz w:val="24"/>
                <w:szCs w:val="24"/>
              </w:rPr>
              <w:t>ict sequences and correct our mistakes.</w:t>
            </w:r>
          </w:p>
          <w:p w14:paraId="7395EDB4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/>
                <w:color w:val="auto"/>
                <w:sz w:val="24"/>
                <w:szCs w:val="24"/>
              </w:rPr>
              <w:t>Creating and thinking Critically</w:t>
            </w:r>
          </w:p>
          <w:p w14:paraId="28F8F3BE" w14:textId="1DFA3C5C" w:rsidR="00860BB8" w:rsidRPr="00860BB8" w:rsidRDefault="00B61AA9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Review </w:t>
            </w:r>
            <w:r w:rsidR="00A16A81">
              <w:rPr>
                <w:rFonts w:ascii="Roboto" w:hAnsi="Roboto"/>
                <w:bCs/>
                <w:color w:val="auto"/>
                <w:sz w:val="24"/>
                <w:szCs w:val="24"/>
              </w:rPr>
              <w:t>our progress and solve problems.</w:t>
            </w:r>
          </w:p>
        </w:tc>
      </w:tr>
      <w:tr w:rsidR="00795735" w:rsidRPr="00C015D9" w14:paraId="46922413" w14:textId="77777777" w:rsidTr="00D6721E">
        <w:trPr>
          <w:trHeight w:val="3199"/>
        </w:trPr>
        <w:tc>
          <w:tcPr>
            <w:tcW w:w="3815" w:type="dxa"/>
            <w:vMerge/>
            <w:shd w:val="clear" w:color="auto" w:fill="auto"/>
          </w:tcPr>
          <w:p w14:paraId="5A2A1F48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</w:rPr>
            </w:pPr>
          </w:p>
        </w:tc>
        <w:tc>
          <w:tcPr>
            <w:tcW w:w="3923" w:type="dxa"/>
            <w:shd w:val="clear" w:color="auto" w:fill="auto"/>
          </w:tcPr>
          <w:p w14:paraId="000F3246" w14:textId="538882E4" w:rsidR="00EB53F5" w:rsidRPr="00303B9F" w:rsidRDefault="00C015D9" w:rsidP="00303B9F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</w:rPr>
            </w:pPr>
            <w:r w:rsidRPr="00C015D9">
              <w:rPr>
                <w:rFonts w:ascii="Roboto" w:hAnsi="Roboto"/>
                <w:b/>
                <w:color w:val="5B2A86"/>
              </w:rPr>
              <w:t>Understanding the World</w:t>
            </w:r>
          </w:p>
          <w:p w14:paraId="2F1B9E6A" w14:textId="39E84C26" w:rsidR="00D54317" w:rsidRDefault="00D54317" w:rsidP="007D64C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talking about the things we see </w:t>
            </w:r>
            <w:r w:rsidR="00303B9F">
              <w:rPr>
                <w:rFonts w:ascii="Roboto" w:hAnsi="Roboto"/>
                <w:bCs/>
                <w:color w:val="auto"/>
                <w:sz w:val="24"/>
                <w:szCs w:val="24"/>
              </w:rPr>
              <w:t>as we learn and talk about animals their environments and habitats</w:t>
            </w:r>
            <w:r w:rsidR="003A3958">
              <w:rPr>
                <w:rFonts w:ascii="Roboto" w:hAnsi="Roboto"/>
                <w:bCs/>
                <w:color w:val="auto"/>
                <w:sz w:val="24"/>
                <w:szCs w:val="24"/>
              </w:rPr>
              <w:t>, developing a</w:t>
            </w:r>
            <w:r w:rsidR="00CF38DF">
              <w:rPr>
                <w:rFonts w:ascii="Roboto" w:hAnsi="Roboto"/>
                <w:bCs/>
                <w:color w:val="auto"/>
                <w:sz w:val="24"/>
                <w:szCs w:val="24"/>
              </w:rPr>
              <w:t>nd using a wider vocabulary.</w:t>
            </w:r>
          </w:p>
          <w:p w14:paraId="1CFEF7C8" w14:textId="212EFA02" w:rsidR="00733CE4" w:rsidRPr="00DE7C1D" w:rsidRDefault="00733CE4" w:rsidP="00A82D57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4" w:type="dxa"/>
            <w:shd w:val="clear" w:color="auto" w:fill="auto"/>
          </w:tcPr>
          <w:p w14:paraId="474A31F5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AE97"/>
              </w:rPr>
            </w:pPr>
            <w:r w:rsidRPr="00C015D9">
              <w:rPr>
                <w:rFonts w:ascii="Roboto" w:hAnsi="Roboto"/>
                <w:b/>
                <w:color w:val="00AE97"/>
              </w:rPr>
              <w:t>Expressive Arts and Design</w:t>
            </w:r>
          </w:p>
          <w:p w14:paraId="21B65B95" w14:textId="77777777" w:rsidR="002E5C3A" w:rsidRDefault="00A978DF" w:rsidP="00CF38DF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</w:t>
            </w:r>
            <w:r w:rsidR="005A0F6C">
              <w:rPr>
                <w:rFonts w:ascii="Roboto" w:hAnsi="Roboto"/>
                <w:bCs/>
                <w:color w:val="auto"/>
                <w:sz w:val="24"/>
                <w:szCs w:val="24"/>
              </w:rPr>
              <w:t>exploring the sounds of musical instruments using them to represent the sounds of animals as they mov</w:t>
            </w:r>
            <w:r w:rsidR="003815C6">
              <w:rPr>
                <w:rFonts w:ascii="Roboto" w:hAnsi="Roboto"/>
                <w:bCs/>
                <w:color w:val="auto"/>
                <w:sz w:val="24"/>
                <w:szCs w:val="24"/>
              </w:rPr>
              <w:t>e and the sounds they may make.</w:t>
            </w:r>
          </w:p>
          <w:p w14:paraId="7C747956" w14:textId="1DC7B9C7" w:rsidR="003815C6" w:rsidRPr="00DE7C1D" w:rsidRDefault="003815C6" w:rsidP="00CF38DF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Develop stories around </w:t>
            </w:r>
            <w:r w:rsidR="001676EB">
              <w:rPr>
                <w:rFonts w:ascii="Roboto" w:hAnsi="Roboto"/>
                <w:bCs/>
                <w:color w:val="auto"/>
                <w:sz w:val="24"/>
                <w:szCs w:val="24"/>
              </w:rPr>
              <w:t>our pretend and small world play.</w:t>
            </w:r>
          </w:p>
        </w:tc>
        <w:tc>
          <w:tcPr>
            <w:tcW w:w="4039" w:type="dxa"/>
            <w:vMerge/>
            <w:shd w:val="clear" w:color="auto" w:fill="auto"/>
          </w:tcPr>
          <w:p w14:paraId="1B5FD59A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  <w:b/>
              </w:rPr>
            </w:pPr>
          </w:p>
        </w:tc>
      </w:tr>
    </w:tbl>
    <w:p w14:paraId="6F7ED068" w14:textId="77777777" w:rsidR="00B8626B" w:rsidRPr="00C015D9" w:rsidRDefault="00B8626B" w:rsidP="00C015D9">
      <w:pPr>
        <w:spacing w:line="240" w:lineRule="auto"/>
        <w:rPr>
          <w:rFonts w:ascii="Roboto" w:hAnsi="Roboto"/>
        </w:rPr>
      </w:pPr>
    </w:p>
    <w:sectPr w:rsidR="00B8626B" w:rsidRPr="00C015D9" w:rsidSect="00D6721E">
      <w:headerReference w:type="default" r:id="rId11"/>
      <w:pgSz w:w="16838" w:h="11906" w:orient="landscape" w:code="9"/>
      <w:pgMar w:top="567" w:right="567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04B34" w14:textId="77777777" w:rsidR="00FD5D2F" w:rsidRDefault="00FD5D2F" w:rsidP="00DD5720">
      <w:r>
        <w:separator/>
      </w:r>
    </w:p>
  </w:endnote>
  <w:endnote w:type="continuationSeparator" w:id="0">
    <w:p w14:paraId="548B53AA" w14:textId="77777777" w:rsidR="00FD5D2F" w:rsidRDefault="00FD5D2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61A984-C535-43DA-9C8B-061F7B67AE60}"/>
    <w:embedBold r:id="rId2" w:fontKey="{1A0EFA0B-621A-41A6-BA59-695D033984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41C17A86-4733-4C44-A12F-C4CEE1139ED2}"/>
    <w:embedBold r:id="rId4" w:fontKey="{1F8BB688-0C03-431A-9999-5CFDB3728C36}"/>
    <w:embedItalic r:id="rId5" w:fontKey="{2BAC5FEB-E292-4E1F-86E4-20119A8AC17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560CA28A-3FCE-4191-A09A-EB6D65F7B9A3}"/>
    <w:embedBold r:id="rId7" w:fontKey="{308A77E4-2EB9-4EF8-981F-AF8442D0A4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3185839-78D5-406A-83F4-221269A8D8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262DA" w14:textId="77777777" w:rsidR="00FD5D2F" w:rsidRDefault="00FD5D2F" w:rsidP="00DD5720">
      <w:r>
        <w:separator/>
      </w:r>
    </w:p>
  </w:footnote>
  <w:footnote w:type="continuationSeparator" w:id="0">
    <w:p w14:paraId="2037F7A9" w14:textId="77777777" w:rsidR="00FD5D2F" w:rsidRDefault="00FD5D2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B0EB0" w14:textId="3DDDAD00" w:rsidR="00D6721E" w:rsidRDefault="0085338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2A6B842" wp14:editId="13945DC3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10668000" cy="7543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450341">
    <w:abstractNumId w:val="0"/>
  </w:num>
  <w:num w:numId="2" w16cid:durableId="36787935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2"/>
    <w:rsid w:val="0000260A"/>
    <w:rsid w:val="0001174E"/>
    <w:rsid w:val="000249EC"/>
    <w:rsid w:val="00025835"/>
    <w:rsid w:val="0003405A"/>
    <w:rsid w:val="000500B7"/>
    <w:rsid w:val="000522D1"/>
    <w:rsid w:val="00054F6D"/>
    <w:rsid w:val="000576EF"/>
    <w:rsid w:val="00064700"/>
    <w:rsid w:val="00067C79"/>
    <w:rsid w:val="00071BF4"/>
    <w:rsid w:val="000862CB"/>
    <w:rsid w:val="00091A93"/>
    <w:rsid w:val="000A7479"/>
    <w:rsid w:val="000A783B"/>
    <w:rsid w:val="000A7B9A"/>
    <w:rsid w:val="000C767A"/>
    <w:rsid w:val="000D61EC"/>
    <w:rsid w:val="000D7C37"/>
    <w:rsid w:val="000F227B"/>
    <w:rsid w:val="000F793E"/>
    <w:rsid w:val="001129BA"/>
    <w:rsid w:val="00121F84"/>
    <w:rsid w:val="0013628C"/>
    <w:rsid w:val="00140D58"/>
    <w:rsid w:val="00140E4D"/>
    <w:rsid w:val="00163523"/>
    <w:rsid w:val="001676EB"/>
    <w:rsid w:val="00173124"/>
    <w:rsid w:val="00190479"/>
    <w:rsid w:val="00195E91"/>
    <w:rsid w:val="001A0AC3"/>
    <w:rsid w:val="001A0BB6"/>
    <w:rsid w:val="001A1C9D"/>
    <w:rsid w:val="001A77E0"/>
    <w:rsid w:val="001B7D7D"/>
    <w:rsid w:val="001D4A45"/>
    <w:rsid w:val="001E3B79"/>
    <w:rsid w:val="001E55A7"/>
    <w:rsid w:val="002032E8"/>
    <w:rsid w:val="0020392C"/>
    <w:rsid w:val="00207BEF"/>
    <w:rsid w:val="00207F14"/>
    <w:rsid w:val="002153E6"/>
    <w:rsid w:val="0022237B"/>
    <w:rsid w:val="0022241D"/>
    <w:rsid w:val="002359A0"/>
    <w:rsid w:val="002374BD"/>
    <w:rsid w:val="0025271D"/>
    <w:rsid w:val="00254D95"/>
    <w:rsid w:val="002755E6"/>
    <w:rsid w:val="00283AA2"/>
    <w:rsid w:val="00283D04"/>
    <w:rsid w:val="002873DF"/>
    <w:rsid w:val="00291CD9"/>
    <w:rsid w:val="0029360A"/>
    <w:rsid w:val="002A3340"/>
    <w:rsid w:val="002B12AD"/>
    <w:rsid w:val="002B3CB9"/>
    <w:rsid w:val="002B43D5"/>
    <w:rsid w:val="002B4BC9"/>
    <w:rsid w:val="002C63C8"/>
    <w:rsid w:val="002D3F2C"/>
    <w:rsid w:val="002D5204"/>
    <w:rsid w:val="002E3645"/>
    <w:rsid w:val="002E3C13"/>
    <w:rsid w:val="002E5C3A"/>
    <w:rsid w:val="002F18B6"/>
    <w:rsid w:val="002F4735"/>
    <w:rsid w:val="00302401"/>
    <w:rsid w:val="00303B9F"/>
    <w:rsid w:val="003118CF"/>
    <w:rsid w:val="00315059"/>
    <w:rsid w:val="00326698"/>
    <w:rsid w:val="0034131A"/>
    <w:rsid w:val="00341FE2"/>
    <w:rsid w:val="00344899"/>
    <w:rsid w:val="00356AAE"/>
    <w:rsid w:val="00357B03"/>
    <w:rsid w:val="00361D1C"/>
    <w:rsid w:val="00364B1B"/>
    <w:rsid w:val="003665BD"/>
    <w:rsid w:val="00366A45"/>
    <w:rsid w:val="003815C6"/>
    <w:rsid w:val="00384A81"/>
    <w:rsid w:val="00390382"/>
    <w:rsid w:val="003A3958"/>
    <w:rsid w:val="003A6A65"/>
    <w:rsid w:val="003B7735"/>
    <w:rsid w:val="003C0267"/>
    <w:rsid w:val="003C2BB2"/>
    <w:rsid w:val="003C5473"/>
    <w:rsid w:val="003C7C17"/>
    <w:rsid w:val="003D00F7"/>
    <w:rsid w:val="003D0C3E"/>
    <w:rsid w:val="003D1FBF"/>
    <w:rsid w:val="003D26A6"/>
    <w:rsid w:val="003D2E8E"/>
    <w:rsid w:val="00402B7E"/>
    <w:rsid w:val="00411653"/>
    <w:rsid w:val="00412284"/>
    <w:rsid w:val="00423783"/>
    <w:rsid w:val="00430357"/>
    <w:rsid w:val="00433C48"/>
    <w:rsid w:val="004943C5"/>
    <w:rsid w:val="004945BE"/>
    <w:rsid w:val="00496814"/>
    <w:rsid w:val="004970A2"/>
    <w:rsid w:val="004A2622"/>
    <w:rsid w:val="004B49FB"/>
    <w:rsid w:val="004B4ED7"/>
    <w:rsid w:val="004C4386"/>
    <w:rsid w:val="004D6DDC"/>
    <w:rsid w:val="004E5017"/>
    <w:rsid w:val="004F0EE8"/>
    <w:rsid w:val="004F1BD9"/>
    <w:rsid w:val="004F2E85"/>
    <w:rsid w:val="004F4037"/>
    <w:rsid w:val="004F6EDB"/>
    <w:rsid w:val="00504024"/>
    <w:rsid w:val="00510626"/>
    <w:rsid w:val="005144BA"/>
    <w:rsid w:val="00522CBD"/>
    <w:rsid w:val="00524C02"/>
    <w:rsid w:val="005323D6"/>
    <w:rsid w:val="005335BB"/>
    <w:rsid w:val="005337E8"/>
    <w:rsid w:val="00535AED"/>
    <w:rsid w:val="00542425"/>
    <w:rsid w:val="0054368C"/>
    <w:rsid w:val="0054695B"/>
    <w:rsid w:val="00553E0E"/>
    <w:rsid w:val="00556ABD"/>
    <w:rsid w:val="005571A8"/>
    <w:rsid w:val="00563F84"/>
    <w:rsid w:val="00566413"/>
    <w:rsid w:val="00574CEC"/>
    <w:rsid w:val="00580507"/>
    <w:rsid w:val="00581401"/>
    <w:rsid w:val="00583965"/>
    <w:rsid w:val="00587AA3"/>
    <w:rsid w:val="00594235"/>
    <w:rsid w:val="00596F37"/>
    <w:rsid w:val="005A0F6C"/>
    <w:rsid w:val="005A3494"/>
    <w:rsid w:val="005B01E1"/>
    <w:rsid w:val="005B2608"/>
    <w:rsid w:val="005C0BF6"/>
    <w:rsid w:val="005C2114"/>
    <w:rsid w:val="005C4467"/>
    <w:rsid w:val="005D1993"/>
    <w:rsid w:val="005D4F38"/>
    <w:rsid w:val="005E4CDF"/>
    <w:rsid w:val="005E668C"/>
    <w:rsid w:val="00601AF5"/>
    <w:rsid w:val="00606265"/>
    <w:rsid w:val="00606B15"/>
    <w:rsid w:val="006131F1"/>
    <w:rsid w:val="00613713"/>
    <w:rsid w:val="00614D30"/>
    <w:rsid w:val="00626EE5"/>
    <w:rsid w:val="00633A95"/>
    <w:rsid w:val="00640CCB"/>
    <w:rsid w:val="0064252C"/>
    <w:rsid w:val="0066258A"/>
    <w:rsid w:val="00662C61"/>
    <w:rsid w:val="00670DC5"/>
    <w:rsid w:val="00686105"/>
    <w:rsid w:val="006A36F0"/>
    <w:rsid w:val="006B4B62"/>
    <w:rsid w:val="006B7782"/>
    <w:rsid w:val="006C69AF"/>
    <w:rsid w:val="006D108B"/>
    <w:rsid w:val="006D1737"/>
    <w:rsid w:val="006D36C4"/>
    <w:rsid w:val="006E0285"/>
    <w:rsid w:val="006F0E40"/>
    <w:rsid w:val="00704BCE"/>
    <w:rsid w:val="00706B7C"/>
    <w:rsid w:val="00710A53"/>
    <w:rsid w:val="007215F9"/>
    <w:rsid w:val="00722B47"/>
    <w:rsid w:val="00723E0A"/>
    <w:rsid w:val="00731003"/>
    <w:rsid w:val="00733CE4"/>
    <w:rsid w:val="00740F86"/>
    <w:rsid w:val="007415AD"/>
    <w:rsid w:val="00744DEC"/>
    <w:rsid w:val="00750283"/>
    <w:rsid w:val="00750767"/>
    <w:rsid w:val="00751444"/>
    <w:rsid w:val="00763739"/>
    <w:rsid w:val="00770CE3"/>
    <w:rsid w:val="00775276"/>
    <w:rsid w:val="00777B8F"/>
    <w:rsid w:val="00791763"/>
    <w:rsid w:val="007924F9"/>
    <w:rsid w:val="00794D62"/>
    <w:rsid w:val="00795735"/>
    <w:rsid w:val="007A0B11"/>
    <w:rsid w:val="007B3FDE"/>
    <w:rsid w:val="007C0DFB"/>
    <w:rsid w:val="007C15B6"/>
    <w:rsid w:val="007C58CC"/>
    <w:rsid w:val="007C5D72"/>
    <w:rsid w:val="007D64C0"/>
    <w:rsid w:val="007E292F"/>
    <w:rsid w:val="007E515B"/>
    <w:rsid w:val="007E7FD2"/>
    <w:rsid w:val="007F4C75"/>
    <w:rsid w:val="007F59F3"/>
    <w:rsid w:val="008025CF"/>
    <w:rsid w:val="00802A78"/>
    <w:rsid w:val="00812BEC"/>
    <w:rsid w:val="00813EF1"/>
    <w:rsid w:val="0085338F"/>
    <w:rsid w:val="00857193"/>
    <w:rsid w:val="00860BB8"/>
    <w:rsid w:val="00865520"/>
    <w:rsid w:val="00872C5C"/>
    <w:rsid w:val="00872DCB"/>
    <w:rsid w:val="00874EB6"/>
    <w:rsid w:val="00881A8B"/>
    <w:rsid w:val="00886FE1"/>
    <w:rsid w:val="008953CB"/>
    <w:rsid w:val="00897257"/>
    <w:rsid w:val="008A5AC4"/>
    <w:rsid w:val="008B2670"/>
    <w:rsid w:val="008C0133"/>
    <w:rsid w:val="008C138D"/>
    <w:rsid w:val="008C227E"/>
    <w:rsid w:val="008C303F"/>
    <w:rsid w:val="008C6B51"/>
    <w:rsid w:val="009163E4"/>
    <w:rsid w:val="009263B7"/>
    <w:rsid w:val="00957ED9"/>
    <w:rsid w:val="00962C53"/>
    <w:rsid w:val="00971131"/>
    <w:rsid w:val="009844D8"/>
    <w:rsid w:val="0098564A"/>
    <w:rsid w:val="00993C7E"/>
    <w:rsid w:val="0099473A"/>
    <w:rsid w:val="009964B8"/>
    <w:rsid w:val="009A6A6B"/>
    <w:rsid w:val="009C47B0"/>
    <w:rsid w:val="009D1214"/>
    <w:rsid w:val="009D38CF"/>
    <w:rsid w:val="009D6608"/>
    <w:rsid w:val="009D7602"/>
    <w:rsid w:val="009E0BEA"/>
    <w:rsid w:val="009E4127"/>
    <w:rsid w:val="009E6C19"/>
    <w:rsid w:val="009F5EEC"/>
    <w:rsid w:val="00A00327"/>
    <w:rsid w:val="00A0191E"/>
    <w:rsid w:val="00A025E7"/>
    <w:rsid w:val="00A060D9"/>
    <w:rsid w:val="00A119EC"/>
    <w:rsid w:val="00A16A81"/>
    <w:rsid w:val="00A336E2"/>
    <w:rsid w:val="00A40B16"/>
    <w:rsid w:val="00A431AD"/>
    <w:rsid w:val="00A46489"/>
    <w:rsid w:val="00A50F1F"/>
    <w:rsid w:val="00A515B3"/>
    <w:rsid w:val="00A61E8B"/>
    <w:rsid w:val="00A7028D"/>
    <w:rsid w:val="00A72ECB"/>
    <w:rsid w:val="00A82D57"/>
    <w:rsid w:val="00A972F5"/>
    <w:rsid w:val="00A978DF"/>
    <w:rsid w:val="00AA7205"/>
    <w:rsid w:val="00AC0814"/>
    <w:rsid w:val="00AC3604"/>
    <w:rsid w:val="00AD3F39"/>
    <w:rsid w:val="00AF6002"/>
    <w:rsid w:val="00B04410"/>
    <w:rsid w:val="00B05DE1"/>
    <w:rsid w:val="00B11840"/>
    <w:rsid w:val="00B251BF"/>
    <w:rsid w:val="00B43C04"/>
    <w:rsid w:val="00B61AA9"/>
    <w:rsid w:val="00B815C8"/>
    <w:rsid w:val="00B8626B"/>
    <w:rsid w:val="00B87F9C"/>
    <w:rsid w:val="00BA007C"/>
    <w:rsid w:val="00BA44AA"/>
    <w:rsid w:val="00BB34E9"/>
    <w:rsid w:val="00BC1C1E"/>
    <w:rsid w:val="00BC421C"/>
    <w:rsid w:val="00BC578A"/>
    <w:rsid w:val="00BC78D2"/>
    <w:rsid w:val="00BE79C4"/>
    <w:rsid w:val="00BF339E"/>
    <w:rsid w:val="00BF7B7C"/>
    <w:rsid w:val="00C015D9"/>
    <w:rsid w:val="00C12571"/>
    <w:rsid w:val="00C1466E"/>
    <w:rsid w:val="00C31ABB"/>
    <w:rsid w:val="00C55206"/>
    <w:rsid w:val="00C61367"/>
    <w:rsid w:val="00C73756"/>
    <w:rsid w:val="00C82B96"/>
    <w:rsid w:val="00C910DE"/>
    <w:rsid w:val="00CA3011"/>
    <w:rsid w:val="00CB5D6A"/>
    <w:rsid w:val="00CC0F47"/>
    <w:rsid w:val="00CD3853"/>
    <w:rsid w:val="00CE0B44"/>
    <w:rsid w:val="00CE2B26"/>
    <w:rsid w:val="00CE738C"/>
    <w:rsid w:val="00CE75AA"/>
    <w:rsid w:val="00CF23D2"/>
    <w:rsid w:val="00CF38DF"/>
    <w:rsid w:val="00CF513F"/>
    <w:rsid w:val="00CF7D37"/>
    <w:rsid w:val="00D008AE"/>
    <w:rsid w:val="00D07D7D"/>
    <w:rsid w:val="00D11054"/>
    <w:rsid w:val="00D20A5D"/>
    <w:rsid w:val="00D30A85"/>
    <w:rsid w:val="00D34F2E"/>
    <w:rsid w:val="00D54282"/>
    <w:rsid w:val="00D54317"/>
    <w:rsid w:val="00D5645A"/>
    <w:rsid w:val="00D636BE"/>
    <w:rsid w:val="00D668D9"/>
    <w:rsid w:val="00D6721E"/>
    <w:rsid w:val="00D77CE8"/>
    <w:rsid w:val="00D85B66"/>
    <w:rsid w:val="00D90104"/>
    <w:rsid w:val="00D9614E"/>
    <w:rsid w:val="00DA3D78"/>
    <w:rsid w:val="00DC190B"/>
    <w:rsid w:val="00DD5720"/>
    <w:rsid w:val="00DD5B9C"/>
    <w:rsid w:val="00DD6CC1"/>
    <w:rsid w:val="00DD774D"/>
    <w:rsid w:val="00DE7C1D"/>
    <w:rsid w:val="00DF28E3"/>
    <w:rsid w:val="00E06E25"/>
    <w:rsid w:val="00E1404D"/>
    <w:rsid w:val="00E1443E"/>
    <w:rsid w:val="00E146F6"/>
    <w:rsid w:val="00E160EC"/>
    <w:rsid w:val="00E25CC6"/>
    <w:rsid w:val="00E3070B"/>
    <w:rsid w:val="00E32C5D"/>
    <w:rsid w:val="00E376AA"/>
    <w:rsid w:val="00E41DE8"/>
    <w:rsid w:val="00E57968"/>
    <w:rsid w:val="00E62A7F"/>
    <w:rsid w:val="00EA1ACC"/>
    <w:rsid w:val="00EA28A1"/>
    <w:rsid w:val="00EB4421"/>
    <w:rsid w:val="00EB53F5"/>
    <w:rsid w:val="00EB6D1C"/>
    <w:rsid w:val="00EB6FB0"/>
    <w:rsid w:val="00EC5C08"/>
    <w:rsid w:val="00ED63C5"/>
    <w:rsid w:val="00ED71A2"/>
    <w:rsid w:val="00EE3823"/>
    <w:rsid w:val="00EE56AE"/>
    <w:rsid w:val="00EF29FC"/>
    <w:rsid w:val="00EF4184"/>
    <w:rsid w:val="00F016F5"/>
    <w:rsid w:val="00F0508D"/>
    <w:rsid w:val="00F14DCF"/>
    <w:rsid w:val="00F20F80"/>
    <w:rsid w:val="00F221A5"/>
    <w:rsid w:val="00F267DA"/>
    <w:rsid w:val="00F33420"/>
    <w:rsid w:val="00F3667D"/>
    <w:rsid w:val="00F376A9"/>
    <w:rsid w:val="00F4721A"/>
    <w:rsid w:val="00F609E5"/>
    <w:rsid w:val="00F635CA"/>
    <w:rsid w:val="00F66A1C"/>
    <w:rsid w:val="00F724E3"/>
    <w:rsid w:val="00F849E9"/>
    <w:rsid w:val="00F97EDC"/>
    <w:rsid w:val="00FA2B8D"/>
    <w:rsid w:val="00FB40FF"/>
    <w:rsid w:val="00FC185E"/>
    <w:rsid w:val="00FC3BE4"/>
    <w:rsid w:val="00FD3923"/>
    <w:rsid w:val="00FD5D2F"/>
    <w:rsid w:val="00FE3108"/>
    <w:rsid w:val="00FE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22EC2"/>
  <w15:chartTrackingRefBased/>
  <w15:docId w15:val="{05DB30A3-6648-4BAD-BE82-AA4FA7CF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E7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4DF4F96026B34FB9CDD283C74FFF29" ma:contentTypeVersion="15" ma:contentTypeDescription="Create a new document." ma:contentTypeScope="" ma:versionID="440358cd608c0c99b77804fc1f00293d">
  <xsd:schema xmlns:xsd="http://www.w3.org/2001/XMLSchema" xmlns:xs="http://www.w3.org/2001/XMLSchema" xmlns:p="http://schemas.microsoft.com/office/2006/metadata/properties" xmlns:ns2="b6c7e90c-e8ff-4ff4-a950-eb9cbb9b33a5" xmlns:ns3="3b98c910-0170-4d94-8dd2-7a27b6df737e" targetNamespace="http://schemas.microsoft.com/office/2006/metadata/properties" ma:root="true" ma:fieldsID="89d2de7a4d3365ac53414739fad25b87" ns2:_="" ns3:_="">
    <xsd:import namespace="b6c7e90c-e8ff-4ff4-a950-eb9cbb9b33a5"/>
    <xsd:import namespace="3b98c910-0170-4d94-8dd2-7a27b6df7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7e90c-e8ff-4ff4-a950-eb9cbb9b33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b61b7c5-0570-4a82-b8bc-30e7b1d71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c910-0170-4d94-8dd2-7a27b6df737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4c6580a-d908-4adf-8605-73fbbd921fde}" ma:internalName="TaxCatchAll" ma:showField="CatchAllData" ma:web="3b98c910-0170-4d94-8dd2-7a27b6df73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98c910-0170-4d94-8dd2-7a27b6df737e"/>
    <lcf76f155ced4ddcb4097134ff3c332f xmlns="b6c7e90c-e8ff-4ff4-a950-eb9cbb9b33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71FD09-A8BA-43A7-9150-16B9CA2D1A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2B7A72-509C-48C5-81F0-4C77192C0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7e90c-e8ff-4ff4-a950-eb9cbb9b33a5"/>
    <ds:schemaRef ds:uri="3b98c910-0170-4d94-8dd2-7a27b6df7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A7E1A1-24AA-44DF-95A6-CD62C1728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0470DA-89FC-473B-BB44-6E41C7CCC081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3b98c910-0170-4d94-8dd2-7a27b6df737e"/>
    <ds:schemaRef ds:uri="http://schemas.openxmlformats.org/package/2006/metadata/core-properties"/>
    <ds:schemaRef ds:uri="http://schemas.microsoft.com/office/infopath/2007/PartnerControls"/>
    <ds:schemaRef ds:uri="b6c7e90c-e8ff-4ff4-a950-eb9cbb9b33a5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S Shiers</cp:lastModifiedBy>
  <cp:revision>2</cp:revision>
  <cp:lastPrinted>2014-02-20T09:55:00Z</cp:lastPrinted>
  <dcterms:created xsi:type="dcterms:W3CDTF">2025-05-12T08:51:00Z</dcterms:created>
  <dcterms:modified xsi:type="dcterms:W3CDTF">2025-05-12T08:51:00Z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0x010100F24DF4F96026B34FB9CDD283C74FFF29</vt:lpwstr>
  </property>
</Properties>
</file>